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8C1A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6B9BF18" w14:textId="77777777" w:rsidR="00F90453" w:rsidRDefault="00AE630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64B1C63C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EE4C1A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50305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FFB2947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30EC97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3694B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7F55F548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6B6A1F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32597" w14:textId="77777777" w:rsidR="00222867" w:rsidRPr="00512B78" w:rsidRDefault="00820A73" w:rsidP="00820A73">
            <w:r>
              <w:rPr>
                <w:rFonts w:hint="cs"/>
                <w:rtl/>
              </w:rPr>
              <w:t>7</w:t>
            </w:r>
            <w:r w:rsidR="00846F7A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09</w:t>
            </w:r>
            <w:r w:rsidR="00846F7A">
              <w:rPr>
                <w:rFonts w:hint="cs"/>
                <w:rtl/>
              </w:rPr>
              <w:t>/202</w:t>
            </w:r>
            <w:r>
              <w:rPr>
                <w:rFonts w:hint="cs"/>
                <w:rtl/>
              </w:rPr>
              <w:t>3</w:t>
            </w:r>
          </w:p>
        </w:tc>
      </w:tr>
    </w:tbl>
    <w:p w14:paraId="1FAFCCC9" w14:textId="77777777" w:rsidR="00332AFB" w:rsidRDefault="00AE6309" w:rsidP="00222867">
      <w:pPr>
        <w:rPr>
          <w:rtl/>
        </w:rPr>
      </w:pPr>
    </w:p>
    <w:p w14:paraId="364FF7CA" w14:textId="77777777" w:rsidR="00222867" w:rsidRDefault="00AE6309" w:rsidP="00222867">
      <w:pPr>
        <w:rPr>
          <w:rtl/>
        </w:rPr>
      </w:pPr>
    </w:p>
    <w:p w14:paraId="34E1BFC6" w14:textId="77777777" w:rsidR="00222867" w:rsidRDefault="00AE6309" w:rsidP="00222867">
      <w:pPr>
        <w:rPr>
          <w:rtl/>
        </w:rPr>
      </w:pPr>
    </w:p>
    <w:p w14:paraId="5386DC08" w14:textId="77777777" w:rsidR="00222867" w:rsidRDefault="00AE6309" w:rsidP="00222867">
      <w:pPr>
        <w:rPr>
          <w:rtl/>
        </w:rPr>
      </w:pPr>
    </w:p>
    <w:p w14:paraId="77B3F538" w14:textId="77777777" w:rsidR="00222867" w:rsidRDefault="00AE6309" w:rsidP="00222867">
      <w:pPr>
        <w:rPr>
          <w:rtl/>
        </w:rPr>
      </w:pPr>
    </w:p>
    <w:p w14:paraId="4DD36F23" w14:textId="77777777" w:rsidR="00222867" w:rsidRDefault="00AE6309" w:rsidP="00222867">
      <w:pPr>
        <w:rPr>
          <w:rtl/>
        </w:rPr>
      </w:pPr>
    </w:p>
    <w:p w14:paraId="435B6D0D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57375AC" w14:textId="77777777" w:rsidR="00222867" w:rsidRDefault="00AE630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9761B2E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22FD896E" w14:textId="77777777" w:rsidR="00222867" w:rsidRPr="00AF57E9" w:rsidRDefault="00AE630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C7C0999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38E1301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14FCC301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15F0AFB3" w14:textId="77777777" w:rsidR="000E418F" w:rsidRDefault="00AE6309" w:rsidP="000E418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מערכת </w:t>
            </w:r>
            <w:proofErr w:type="spellStart"/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מנב"ט</w:t>
            </w:r>
            <w:proofErr w:type="spellEnd"/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מותקנת ופועלת במשרדי קב"ט במשרד הבריאות ולשכות הבריאות ברחבי הארץ</w:t>
            </w:r>
            <w:r w:rsidRPr="00AE6309">
              <w:rPr>
                <w:rFonts w:ascii="Arial" w:hAnsi="Arial"/>
                <w:b/>
                <w:sz w:val="22"/>
                <w:szCs w:val="22"/>
              </w:rPr>
              <w:t>.</w:t>
            </w:r>
          </w:p>
          <w:p w14:paraId="037ADF9D" w14:textId="6E94BD77" w:rsidR="00AE6309" w:rsidRPr="00AE6309" w:rsidRDefault="00AE6309" w:rsidP="00AE630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משרד הבריאות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מבקש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להתקשר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במהלך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שנת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2024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כספק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וזאת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לצורך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ביצוע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המשימות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הבאות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:</w:t>
            </w:r>
          </w:p>
          <w:p w14:paraId="2B7A56D5" w14:textId="77777777" w:rsidR="00AE6309" w:rsidRPr="00AE6309" w:rsidRDefault="00AE6309" w:rsidP="00AE6309">
            <w:pPr>
              <w:pStyle w:val="af4"/>
              <w:numPr>
                <w:ilvl w:val="0"/>
                <w:numId w:val="22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ניהול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שו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שים</w:t>
            </w:r>
            <w:proofErr w:type="spellEnd"/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ושדרוג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גרסה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מנב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ט</w:t>
            </w:r>
            <w:proofErr w:type="spellEnd"/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ומודול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רש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פ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47760077" w14:textId="0F61EF24" w:rsidR="00AE6309" w:rsidRPr="00AE6309" w:rsidRDefault="00AE6309" w:rsidP="00AE6309">
            <w:pPr>
              <w:pStyle w:val="af4"/>
              <w:numPr>
                <w:ilvl w:val="0"/>
                <w:numId w:val="22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שדרוג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פלטפורמה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טכנולוגית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מנב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ט</w:t>
            </w:r>
            <w:proofErr w:type="spellEnd"/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במודולים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הבאים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: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ניהול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כ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א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התרי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כניסה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ניהול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נשקים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יומן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אירועים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תוכנית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עבודה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ניהול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מתקנים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תו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ל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והדרכות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דו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חות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proofErr w:type="spellStart"/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אדמין</w:t>
            </w:r>
            <w:proofErr w:type="spellEnd"/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רישום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פלילי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והסבת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E6309">
              <w:rPr>
                <w:rFonts w:ascii="Arial" w:hAnsi="Arial" w:hint="cs"/>
                <w:b/>
                <w:sz w:val="22"/>
                <w:szCs w:val="22"/>
                <w:rtl/>
              </w:rPr>
              <w:t>נתונים</w:t>
            </w:r>
            <w:r w:rsidRPr="00AE630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14:paraId="3FD1B4D0" w14:textId="77777777" w:rsidR="00222867" w:rsidRPr="00AF57E9" w:rsidRDefault="00AE630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B1252EC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39040CE3" w14:textId="77777777" w:rsidR="00222867" w:rsidRPr="00AF57E9" w:rsidRDefault="00AE630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B6F42B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65E8586" w14:textId="77777777" w:rsidR="00222867" w:rsidRPr="00AF57E9" w:rsidRDefault="00AE630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1EDB9C5" w14:textId="77777777" w:rsidTr="00222867">
        <w:tc>
          <w:tcPr>
            <w:tcW w:w="3085" w:type="dxa"/>
            <w:hideMark/>
          </w:tcPr>
          <w:p w14:paraId="13353E0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C992592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A43577D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4801D38" w14:textId="77777777" w:rsidR="00222867" w:rsidRPr="00AF57E9" w:rsidRDefault="00AE630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7FC9EE4" w14:textId="77777777" w:rsidR="00222867" w:rsidRPr="00AF57E9" w:rsidRDefault="00AE630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0186FDC4" w14:textId="77777777" w:rsidTr="007C4A53">
        <w:tc>
          <w:tcPr>
            <w:tcW w:w="2675" w:type="dxa"/>
            <w:shd w:val="clear" w:color="auto" w:fill="E6E6E6"/>
            <w:hideMark/>
          </w:tcPr>
          <w:p w14:paraId="31689959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14CFC360" w14:textId="77777777" w:rsidR="00C0265D" w:rsidRPr="009D0AF4" w:rsidRDefault="00F73580" w:rsidP="00C0265D">
            <w:pPr>
              <w:bidi w:val="0"/>
              <w:jc w:val="right"/>
            </w:pPr>
            <w:r w:rsidRPr="00F73580">
              <w:rPr>
                <w:rFonts w:hint="cs"/>
                <w:rtl/>
              </w:rPr>
              <w:t>בארילט</w:t>
            </w:r>
            <w:r w:rsidRPr="00F73580">
              <w:rPr>
                <w:rtl/>
              </w:rPr>
              <w:t xml:space="preserve"> </w:t>
            </w:r>
            <w:r w:rsidRPr="00F73580">
              <w:rPr>
                <w:rFonts w:hint="cs"/>
                <w:rtl/>
              </w:rPr>
              <w:t>בע</w:t>
            </w:r>
            <w:r w:rsidRPr="00F73580">
              <w:rPr>
                <w:rtl/>
              </w:rPr>
              <w:t>"</w:t>
            </w:r>
            <w:r w:rsidRPr="00F73580">
              <w:rPr>
                <w:rFonts w:hint="cs"/>
                <w:rtl/>
              </w:rPr>
              <w:t>מ</w:t>
            </w:r>
          </w:p>
        </w:tc>
      </w:tr>
      <w:tr w:rsidR="00C0265D" w14:paraId="1E8CC52C" w14:textId="77777777" w:rsidTr="007C4A53">
        <w:tc>
          <w:tcPr>
            <w:tcW w:w="2675" w:type="dxa"/>
            <w:shd w:val="clear" w:color="auto" w:fill="E6E6E6"/>
            <w:hideMark/>
          </w:tcPr>
          <w:p w14:paraId="32C1EB0C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462F098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72B4D643" w14:textId="77777777" w:rsidR="00C0265D" w:rsidRPr="009D0AF4" w:rsidRDefault="00F73580" w:rsidP="003507EC">
            <w:pPr>
              <w:bidi w:val="0"/>
              <w:jc w:val="center"/>
            </w:pPr>
            <w:r w:rsidRPr="00F73580">
              <w:t>513712802</w:t>
            </w:r>
          </w:p>
        </w:tc>
      </w:tr>
      <w:tr w:rsidR="002D7B6B" w14:paraId="7126B9FA" w14:textId="77777777" w:rsidTr="00C0265D">
        <w:tc>
          <w:tcPr>
            <w:tcW w:w="2675" w:type="dxa"/>
            <w:shd w:val="clear" w:color="auto" w:fill="E6E6E6"/>
            <w:hideMark/>
          </w:tcPr>
          <w:p w14:paraId="1974F424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36C6C3AC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024D78FA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1DBA18F4" w14:textId="77777777" w:rsidTr="007C4A53">
        <w:tc>
          <w:tcPr>
            <w:tcW w:w="2675" w:type="dxa"/>
            <w:shd w:val="clear" w:color="auto" w:fill="E6E6E6"/>
            <w:hideMark/>
          </w:tcPr>
          <w:p w14:paraId="75B99DA3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6CE163AF" w14:textId="3F00EF67" w:rsidR="002D7B6B" w:rsidRPr="009D0AF4" w:rsidRDefault="00A52598" w:rsidP="00A10525">
            <w:pPr>
              <w:bidi w:val="0"/>
              <w:jc w:val="right"/>
            </w:pPr>
            <w:r>
              <w:t xml:space="preserve">  </w:t>
            </w:r>
            <w:r>
              <w:rPr>
                <w:rFonts w:hint="cs"/>
                <w:rtl/>
              </w:rPr>
              <w:t xml:space="preserve"> </w:t>
            </w:r>
            <w:r w:rsidR="00A10525">
              <w:rPr>
                <w:rFonts w:hint="cs"/>
                <w:rtl/>
              </w:rPr>
              <w:t xml:space="preserve">לא </w:t>
            </w:r>
            <w:r w:rsidRPr="003507EC">
              <w:rPr>
                <w:rFonts w:hint="cs"/>
                <w:rtl/>
              </w:rPr>
              <w:t xml:space="preserve">כולל </w:t>
            </w:r>
            <w:r w:rsidR="003507EC">
              <w:rPr>
                <w:rFonts w:hint="cs"/>
                <w:rtl/>
              </w:rPr>
              <w:t>מע</w:t>
            </w:r>
            <w:r w:rsidR="00A10525">
              <w:rPr>
                <w:rFonts w:hint="cs"/>
                <w:rtl/>
              </w:rPr>
              <w:t>"מ</w:t>
            </w:r>
            <w:r w:rsidR="00A10525">
              <w:t>155,770</w:t>
            </w:r>
          </w:p>
        </w:tc>
      </w:tr>
      <w:tr w:rsidR="002D7B6B" w14:paraId="3E6B70E6" w14:textId="77777777" w:rsidTr="007C4A53">
        <w:tc>
          <w:tcPr>
            <w:tcW w:w="2675" w:type="dxa"/>
            <w:shd w:val="clear" w:color="auto" w:fill="E6E6E6"/>
            <w:hideMark/>
          </w:tcPr>
          <w:p w14:paraId="075BFD2B" w14:textId="77777777"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F0C1AC2" w14:textId="64017C6B" w:rsidR="002D7B6B" w:rsidRDefault="002D7B6B" w:rsidP="00820A73">
            <w:pPr>
              <w:rPr>
                <w:rtl/>
              </w:rPr>
            </w:pPr>
            <w:r w:rsidRPr="002D7B6B">
              <w:rPr>
                <w:rtl/>
              </w:rPr>
              <w:t>1/</w:t>
            </w:r>
            <w:r w:rsidR="00A10525">
              <w:rPr>
                <w:rFonts w:hint="cs"/>
                <w:rtl/>
              </w:rPr>
              <w:t>1</w:t>
            </w:r>
            <w:r w:rsidRPr="002D7B6B">
              <w:rPr>
                <w:rtl/>
              </w:rPr>
              <w:t>/</w:t>
            </w:r>
            <w:r w:rsidR="00A10525">
              <w:rPr>
                <w:rFonts w:hint="cs"/>
                <w:rtl/>
              </w:rPr>
              <w:t>25</w:t>
            </w:r>
            <w:r w:rsidRPr="002D7B6B">
              <w:rPr>
                <w:rtl/>
              </w:rPr>
              <w:t xml:space="preserve"> </w:t>
            </w:r>
            <w:r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</w:t>
            </w:r>
            <w:r w:rsidR="00A10525">
              <w:rPr>
                <w:rFonts w:hint="cs"/>
                <w:rtl/>
              </w:rPr>
              <w:t>31</w:t>
            </w:r>
            <w:r w:rsidR="00CF3E05">
              <w:rPr>
                <w:rtl/>
              </w:rPr>
              <w:t>/12/</w:t>
            </w:r>
            <w:r w:rsidR="00F14ECB">
              <w:rPr>
                <w:rFonts w:hint="cs"/>
                <w:rtl/>
              </w:rPr>
              <w:t>2</w:t>
            </w:r>
            <w:r w:rsidR="00A10525">
              <w:rPr>
                <w:rFonts w:hint="cs"/>
                <w:rtl/>
              </w:rPr>
              <w:t>5</w:t>
            </w:r>
          </w:p>
        </w:tc>
      </w:tr>
    </w:tbl>
    <w:p w14:paraId="3AD6FB1A" w14:textId="77777777" w:rsidR="00222867" w:rsidRPr="00AF57E9" w:rsidRDefault="00AE630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46BDC3A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18EC775D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2ABD98A" w14:textId="77777777" w:rsidR="00222867" w:rsidRPr="00AF57E9" w:rsidRDefault="00AE630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5C56A29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186775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E9E2E2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55CB82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11175EE" w14:textId="77777777" w:rsidR="00222867" w:rsidRPr="00AF57E9" w:rsidRDefault="00AE630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4318874C" w14:textId="77777777" w:rsidTr="00F54DF1">
        <w:tc>
          <w:tcPr>
            <w:tcW w:w="9019" w:type="dxa"/>
          </w:tcPr>
          <w:p w14:paraId="65E5E30E" w14:textId="77777777" w:rsidR="00F54DF1" w:rsidRDefault="00F54DF1" w:rsidP="00F54DF1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המערכות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  <w:rtl/>
              </w:rPr>
              <w:t>מנב"ט</w:t>
            </w:r>
            <w:proofErr w:type="spellEnd"/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ומודול רש"פ הינן בבעלות חברת בארילט בע"מ, ולמשרד הבריאות זכויות שימוש ביחידות המשרד השונות.</w:t>
            </w:r>
          </w:p>
          <w:p w14:paraId="3F4487BF" w14:textId="77777777" w:rsidR="00F54DF1" w:rsidRPr="00D57402" w:rsidRDefault="00F54DF1" w:rsidP="009B3F90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מבדיקה שנערכה על ידי הח"מ עולה כי חברת בארילט בע"מ הינה הספק היחיד המסוגל לספק למשרד הבריאות את השירותים המבוקשים כיוון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  <w:rtl/>
              </w:rPr>
              <w:t>שבארילט</w:t>
            </w:r>
            <w:proofErr w:type="spellEnd"/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בע"מ הינה בעלת זכויות הקניין הרוחני וקוד המקור של המוצר.</w:t>
            </w:r>
          </w:p>
        </w:tc>
      </w:tr>
    </w:tbl>
    <w:p w14:paraId="1F0B5171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104025E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7FBF90D" w14:textId="77777777" w:rsidR="00222867" w:rsidRPr="00AF57E9" w:rsidRDefault="00AE630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88E162D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DF5ADD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E14F17" w14:paraId="01CB147E" w14:textId="77777777" w:rsidTr="00A10525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BD83E" w14:textId="17DFDE50" w:rsidR="00222867" w:rsidRPr="00AF57E9" w:rsidRDefault="00A10525" w:rsidP="00F14EC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יעל רודל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39E02" w14:textId="77777777" w:rsidR="00222867" w:rsidRPr="00AF57E9" w:rsidRDefault="00A52598" w:rsidP="003A536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</w:t>
            </w:r>
            <w:r w:rsidR="003A53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1AA9D" w14:textId="3EC45A21" w:rsidR="00222867" w:rsidRPr="00AF57E9" w:rsidRDefault="00A10525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070A5">
              <w:rPr>
                <w:rFonts w:asciiTheme="minorBidi" w:hAnsiTheme="minorBidi"/>
                <w:b/>
                <w:noProof/>
                <w:sz w:val="21"/>
                <w:szCs w:val="21"/>
                <w:rtl/>
                <w:lang w:eastAsia="he-IL"/>
              </w:rPr>
              <w:drawing>
                <wp:inline distT="0" distB="0" distL="0" distR="0" wp14:anchorId="0DC28CAB" wp14:editId="7B9B3D15">
                  <wp:extent cx="1238423" cy="504895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423" cy="5048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4F17" w14:paraId="2904D90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DDD5E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762E3B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C7DA0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A068CC7" w14:textId="7C437072" w:rsidR="00222867" w:rsidRDefault="00AE6309" w:rsidP="00E14F17">
      <w:pPr>
        <w:rPr>
          <w:rtl/>
        </w:rPr>
      </w:pPr>
    </w:p>
    <w:p w14:paraId="423DBA3A" w14:textId="551E23CD" w:rsidR="000C2893" w:rsidRDefault="000C2893" w:rsidP="00E14F17">
      <w:pPr>
        <w:rPr>
          <w:rtl/>
        </w:rPr>
      </w:pPr>
    </w:p>
    <w:p w14:paraId="25F652C2" w14:textId="77777777" w:rsidR="000C2893" w:rsidRPr="00572407" w:rsidRDefault="000C2893" w:rsidP="000C289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75D1A6CE" w14:textId="77777777" w:rsidR="000C2893" w:rsidRDefault="000C2893" w:rsidP="000C2893">
      <w:pPr>
        <w:rPr>
          <w:rtl/>
        </w:rPr>
      </w:pPr>
    </w:p>
    <w:tbl>
      <w:tblPr>
        <w:tblpPr w:leftFromText="180" w:rightFromText="180" w:vertAnchor="page" w:horzAnchor="margin" w:tblpY="12001"/>
        <w:bidiVisual/>
        <w:tblW w:w="9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2620"/>
        <w:gridCol w:w="4467"/>
      </w:tblGrid>
      <w:tr w:rsidR="000C2893" w:rsidRPr="00AF57E9" w14:paraId="5FB0F768" w14:textId="77777777" w:rsidTr="000C2893">
        <w:trPr>
          <w:trHeight w:val="841"/>
        </w:trPr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91C42" w14:textId="77777777" w:rsidR="000C2893" w:rsidRPr="0053500C" w:rsidRDefault="000C2893" w:rsidP="000C289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אמויאל דורין  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C75A" w14:textId="77777777" w:rsidR="000C2893" w:rsidRPr="0053500C" w:rsidRDefault="000C2893" w:rsidP="000C289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מוסמכת  רכש </w:t>
            </w:r>
          </w:p>
        </w:tc>
        <w:tc>
          <w:tcPr>
            <w:tcW w:w="4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58417" w14:textId="77777777" w:rsidR="000C2893" w:rsidRPr="0022164A" w:rsidRDefault="000C2893" w:rsidP="000C289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2164A">
              <w:rPr>
                <w:rFonts w:asciiTheme="minorBidi" w:hAnsiTheme="minorBidi" w:cstheme="minorBidi"/>
                <w:b/>
                <w:noProof/>
                <w:sz w:val="21"/>
                <w:szCs w:val="21"/>
                <w:lang w:eastAsia="he-IL"/>
              </w:rPr>
              <w:drawing>
                <wp:anchor distT="0" distB="0" distL="114300" distR="114300" simplePos="0" relativeHeight="251659264" behindDoc="1" locked="0" layoutInCell="1" allowOverlap="1" wp14:anchorId="317F3DDE" wp14:editId="79752D09">
                  <wp:simplePos x="0" y="0"/>
                  <wp:positionH relativeFrom="column">
                    <wp:posOffset>435610</wp:posOffset>
                  </wp:positionH>
                  <wp:positionV relativeFrom="paragraph">
                    <wp:posOffset>3175</wp:posOffset>
                  </wp:positionV>
                  <wp:extent cx="2251075" cy="788139"/>
                  <wp:effectExtent l="0" t="0" r="0" b="0"/>
                  <wp:wrapNone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4834" cy="789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6F92944" w14:textId="77777777" w:rsidR="000C2893" w:rsidRPr="00AF57E9" w:rsidRDefault="000C2893" w:rsidP="000C289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0C2893" w:rsidRPr="00AF57E9" w14:paraId="670121EC" w14:textId="77777777" w:rsidTr="000C2893">
        <w:trPr>
          <w:trHeight w:val="154"/>
        </w:trPr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3104B97" w14:textId="77777777" w:rsidR="000C2893" w:rsidRPr="00AF57E9" w:rsidRDefault="000C2893" w:rsidP="000C289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330AE88" w14:textId="77777777" w:rsidR="000C2893" w:rsidRPr="00AF57E9" w:rsidRDefault="000C2893" w:rsidP="000C289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4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DA4669B" w14:textId="77777777" w:rsidR="000C2893" w:rsidRPr="00AF57E9" w:rsidRDefault="000C2893" w:rsidP="000C289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57D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0505C6C" w14:textId="77777777" w:rsidR="000C2893" w:rsidRDefault="000C2893" w:rsidP="00E14F17">
      <w:pPr>
        <w:rPr>
          <w:rtl/>
        </w:rPr>
      </w:pPr>
    </w:p>
    <w:sectPr w:rsidR="000C2893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3A14BF" w14:textId="77777777" w:rsidR="00A26D79" w:rsidRDefault="00A26D79">
      <w:r>
        <w:separator/>
      </w:r>
    </w:p>
  </w:endnote>
  <w:endnote w:type="continuationSeparator" w:id="0">
    <w:p w14:paraId="6BBCF6CE" w14:textId="77777777" w:rsidR="00A26D79" w:rsidRDefault="00A26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A03474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7205AA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F425729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F16BD53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55352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5535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669F5B1" w14:textId="77777777" w:rsidR="00354861" w:rsidRPr="0098529F" w:rsidRDefault="00AE630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67B289C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AD2C05E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2AB1D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AF62B5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E9DAC8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6EB9F5B4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DD1CF8C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51416C3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6F13E370" w14:textId="77777777" w:rsidR="00E678BB" w:rsidRPr="00354861" w:rsidRDefault="00AE630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7DBED4" w14:textId="77777777" w:rsidR="00A26D79" w:rsidRDefault="00A26D79">
      <w:r>
        <w:separator/>
      </w:r>
    </w:p>
  </w:footnote>
  <w:footnote w:type="continuationSeparator" w:id="0">
    <w:p w14:paraId="67AC7030" w14:textId="77777777" w:rsidR="00A26D79" w:rsidRDefault="00A26D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81AB3D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EB1EA37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A72FB2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066AEAA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372AF79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A12C591" wp14:editId="2D32221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1C2A9C4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3F7CB39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43C2FD5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03EE5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DAA7D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970B93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E478062" w14:textId="77777777" w:rsidR="009220EC" w:rsidRPr="00D84715" w:rsidRDefault="00AE630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814F429" w14:textId="77777777" w:rsidR="009220EC" w:rsidRDefault="00AE630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6E7AA74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82EAA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3771DE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47E8E29" w14:textId="77777777" w:rsidR="003D6D13" w:rsidRPr="00D84715" w:rsidRDefault="00AE630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6207531" w14:textId="77777777" w:rsidR="003D6D13" w:rsidRPr="00D84715" w:rsidRDefault="00AE630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63C986A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DAFFC84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E9D05C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BC331D7" w14:textId="77777777" w:rsidR="009220EC" w:rsidRPr="00D84715" w:rsidRDefault="00AE630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5BAF70" w14:textId="77777777" w:rsidR="009220EC" w:rsidRPr="00D84715" w:rsidRDefault="00AE630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A664D9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1BB0434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6ED3B3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8F35052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95D605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E468BF3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373E40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FFF0EF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606B7DA" w14:textId="77777777" w:rsidR="00E678BB" w:rsidRPr="00D84715" w:rsidRDefault="00AE630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7A2707"/>
    <w:multiLevelType w:val="hybridMultilevel"/>
    <w:tmpl w:val="F9584B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3E59D1"/>
    <w:multiLevelType w:val="hybridMultilevel"/>
    <w:tmpl w:val="E42021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3429E4"/>
    <w:multiLevelType w:val="hybridMultilevel"/>
    <w:tmpl w:val="9C8E82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8C4A08"/>
    <w:multiLevelType w:val="hybridMultilevel"/>
    <w:tmpl w:val="BBAE74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4" w15:restartNumberingAfterBreak="0">
    <w:nsid w:val="65134F01"/>
    <w:multiLevelType w:val="hybridMultilevel"/>
    <w:tmpl w:val="A7D077AE"/>
    <w:lvl w:ilvl="0" w:tplc="BF64DE5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8F5909"/>
    <w:multiLevelType w:val="hybridMultilevel"/>
    <w:tmpl w:val="BDA03C34"/>
    <w:lvl w:ilvl="0" w:tplc="17F8ECFA">
      <w:numFmt w:val="bullet"/>
      <w:lvlText w:val="•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8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6E0E7A"/>
    <w:multiLevelType w:val="multilevel"/>
    <w:tmpl w:val="0409001D"/>
    <w:numStyleLink w:val="SolelBulletList1"/>
  </w:abstractNum>
  <w:abstractNum w:abstractNumId="2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1"/>
  </w:num>
  <w:num w:numId="2">
    <w:abstractNumId w:val="13"/>
  </w:num>
  <w:num w:numId="3">
    <w:abstractNumId w:val="0"/>
  </w:num>
  <w:num w:numId="4">
    <w:abstractNumId w:val="16"/>
  </w:num>
  <w:num w:numId="5">
    <w:abstractNumId w:val="8"/>
  </w:num>
  <w:num w:numId="6">
    <w:abstractNumId w:val="7"/>
  </w:num>
  <w:num w:numId="7">
    <w:abstractNumId w:val="6"/>
  </w:num>
  <w:num w:numId="8">
    <w:abstractNumId w:val="10"/>
  </w:num>
  <w:num w:numId="9">
    <w:abstractNumId w:val="17"/>
  </w:num>
  <w:num w:numId="10">
    <w:abstractNumId w:val="20"/>
  </w:num>
  <w:num w:numId="11">
    <w:abstractNumId w:val="19"/>
  </w:num>
  <w:num w:numId="12">
    <w:abstractNumId w:val="9"/>
  </w:num>
  <w:num w:numId="13">
    <w:abstractNumId w:val="18"/>
  </w:num>
  <w:num w:numId="14">
    <w:abstractNumId w:val="3"/>
  </w:num>
  <w:num w:numId="15">
    <w:abstractNumId w:val="1"/>
  </w:num>
  <w:num w:numId="16">
    <w:abstractNumId w:val="4"/>
  </w:num>
  <w:num w:numId="17">
    <w:abstractNumId w:val="2"/>
  </w:num>
  <w:num w:numId="18">
    <w:abstractNumId w:val="12"/>
  </w:num>
  <w:num w:numId="19">
    <w:abstractNumId w:val="5"/>
  </w:num>
  <w:num w:numId="20">
    <w:abstractNumId w:val="15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346D8"/>
    <w:rsid w:val="00097633"/>
    <w:rsid w:val="000C2893"/>
    <w:rsid w:val="000E418F"/>
    <w:rsid w:val="001B1929"/>
    <w:rsid w:val="001B27BD"/>
    <w:rsid w:val="002D5C29"/>
    <w:rsid w:val="002D7B6B"/>
    <w:rsid w:val="0030210E"/>
    <w:rsid w:val="00305037"/>
    <w:rsid w:val="00336CDD"/>
    <w:rsid w:val="003507EC"/>
    <w:rsid w:val="003A536C"/>
    <w:rsid w:val="003E1BDA"/>
    <w:rsid w:val="0040005E"/>
    <w:rsid w:val="00402013"/>
    <w:rsid w:val="004A4352"/>
    <w:rsid w:val="004B5A68"/>
    <w:rsid w:val="004E0B2C"/>
    <w:rsid w:val="004F476A"/>
    <w:rsid w:val="00512B78"/>
    <w:rsid w:val="00514ED8"/>
    <w:rsid w:val="005509C6"/>
    <w:rsid w:val="00572407"/>
    <w:rsid w:val="006401F5"/>
    <w:rsid w:val="00643FC1"/>
    <w:rsid w:val="00675430"/>
    <w:rsid w:val="006C29C2"/>
    <w:rsid w:val="007548B0"/>
    <w:rsid w:val="00755352"/>
    <w:rsid w:val="007C4A53"/>
    <w:rsid w:val="00820A73"/>
    <w:rsid w:val="00846F7A"/>
    <w:rsid w:val="008C149E"/>
    <w:rsid w:val="0095153F"/>
    <w:rsid w:val="009B3F90"/>
    <w:rsid w:val="009B6B29"/>
    <w:rsid w:val="009F7FB7"/>
    <w:rsid w:val="00A10525"/>
    <w:rsid w:val="00A26D79"/>
    <w:rsid w:val="00A33801"/>
    <w:rsid w:val="00A52598"/>
    <w:rsid w:val="00A662F8"/>
    <w:rsid w:val="00AC27D9"/>
    <w:rsid w:val="00AE6309"/>
    <w:rsid w:val="00AF6639"/>
    <w:rsid w:val="00B07843"/>
    <w:rsid w:val="00B53C37"/>
    <w:rsid w:val="00B85624"/>
    <w:rsid w:val="00B905C0"/>
    <w:rsid w:val="00BC4C4D"/>
    <w:rsid w:val="00C0068F"/>
    <w:rsid w:val="00C0265D"/>
    <w:rsid w:val="00C43315"/>
    <w:rsid w:val="00C70AF8"/>
    <w:rsid w:val="00CC22F4"/>
    <w:rsid w:val="00CF3E05"/>
    <w:rsid w:val="00D57402"/>
    <w:rsid w:val="00D83FB4"/>
    <w:rsid w:val="00DB3FEC"/>
    <w:rsid w:val="00DF18B0"/>
    <w:rsid w:val="00E0388F"/>
    <w:rsid w:val="00E14F17"/>
    <w:rsid w:val="00E60B0F"/>
    <w:rsid w:val="00E630D4"/>
    <w:rsid w:val="00E8203D"/>
    <w:rsid w:val="00EC0003"/>
    <w:rsid w:val="00EF6735"/>
    <w:rsid w:val="00F14ECB"/>
    <w:rsid w:val="00F15B21"/>
    <w:rsid w:val="00F54DF1"/>
    <w:rsid w:val="00F73580"/>
    <w:rsid w:val="00F86399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8BB6E8C"/>
  <w15:docId w15:val="{9B8AC5D5-ABAB-464D-83D3-550D459AF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69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562531619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2019-11-04T16:13:09+00:00</SDDocDate>
    <elnewpapaerdate xmlns="276fb107-33e2-4c3f-bae8-9cd5efb2baae" xsi:nil="true"/>
    <SDHebDate xmlns="276fb107-33e2-4c3f-bae8-9cd5efb2baae">ו'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dcmitype/"/>
    <ds:schemaRef ds:uri="276fb107-33e2-4c3f-bae8-9cd5efb2baae"/>
    <ds:schemaRef ds:uri="http://schemas.microsoft.com/office/2006/documentManagement/types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E90BCD0-B973-4D1B-9515-FEC3819EF8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D36BA6-FD05-4C9E-92AA-C634D492CFA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41</TotalTime>
  <Pages>2</Pages>
  <Words>407</Words>
  <Characters>2084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חווד יחיד בארילט - מנבט - 2020.docx.</vt:lpstr>
      <vt:lpstr/>
    </vt:vector>
  </TitlesOfParts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יחיד בארילט - מנבט - 2020.docx.</dc:title>
  <dc:creator>Marina Paz</dc:creator>
  <cp:lastModifiedBy>דורין אמויאל</cp:lastModifiedBy>
  <cp:revision>9</cp:revision>
  <cp:lastPrinted>2019-11-04T16:06:00Z</cp:lastPrinted>
  <dcterms:created xsi:type="dcterms:W3CDTF">2023-09-07T07:34:00Z</dcterms:created>
  <dcterms:modified xsi:type="dcterms:W3CDTF">2024-08-28T06:50:00Z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